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C7EF" w14:textId="04E7CDC5" w:rsidR="00F223CE" w:rsidRPr="008A5356" w:rsidRDefault="00F223CE" w:rsidP="008A5356">
      <w:pPr>
        <w:pStyle w:val="Antrat1"/>
        <w:ind w:right="0"/>
        <w:rPr>
          <w:b/>
          <w:bCs/>
          <w:szCs w:val="24"/>
        </w:rPr>
      </w:pPr>
      <w:r w:rsidRPr="008A5356">
        <w:rPr>
          <w:b/>
          <w:bCs/>
          <w:noProof/>
          <w:sz w:val="20"/>
          <w:lang w:eastAsia="lt-LT"/>
        </w:rPr>
        <w:drawing>
          <wp:anchor distT="0" distB="0" distL="114300" distR="114300" simplePos="0" relativeHeight="251659264" behindDoc="0" locked="0" layoutInCell="1" allowOverlap="1" wp14:anchorId="681D7C17" wp14:editId="4E2E7CAF">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356">
        <w:rPr>
          <w:b/>
          <w:bCs/>
          <w:szCs w:val="24"/>
        </w:rPr>
        <w:t xml:space="preserve">NERINGOS </w:t>
      </w:r>
      <w:r w:rsidRPr="008A5356">
        <w:rPr>
          <w:b/>
          <w:bCs/>
          <w:sz w:val="28"/>
          <w:szCs w:val="28"/>
        </w:rPr>
        <w:t>SAVIVALDYBĖS</w:t>
      </w:r>
      <w:r w:rsidRPr="008A5356">
        <w:rPr>
          <w:b/>
          <w:bCs/>
          <w:szCs w:val="24"/>
        </w:rPr>
        <w:t xml:space="preserve"> MERAS</w:t>
      </w:r>
    </w:p>
    <w:p w14:paraId="1D2E0553" w14:textId="77777777" w:rsidR="00F223CE" w:rsidRPr="008A5356" w:rsidRDefault="00F223CE" w:rsidP="005131F9">
      <w:pPr>
        <w:tabs>
          <w:tab w:val="center" w:pos="4253"/>
        </w:tabs>
        <w:jc w:val="center"/>
        <w:rPr>
          <w:sz w:val="24"/>
          <w:szCs w:val="24"/>
        </w:rPr>
      </w:pPr>
    </w:p>
    <w:p w14:paraId="098F1167" w14:textId="77777777" w:rsidR="00F223CE" w:rsidRPr="008A5356" w:rsidRDefault="00F223CE" w:rsidP="005131F9">
      <w:pPr>
        <w:pStyle w:val="Antrat5"/>
        <w:tabs>
          <w:tab w:val="center" w:pos="4395"/>
        </w:tabs>
        <w:rPr>
          <w:szCs w:val="24"/>
        </w:rPr>
      </w:pPr>
      <w:r w:rsidRPr="008A5356">
        <w:rPr>
          <w:szCs w:val="24"/>
        </w:rPr>
        <w:t>POTVARKIS</w:t>
      </w:r>
    </w:p>
    <w:p w14:paraId="509B6480" w14:textId="1449A3C8" w:rsidR="00F223CE" w:rsidRPr="008A5356" w:rsidRDefault="00F223CE" w:rsidP="005131F9">
      <w:pPr>
        <w:jc w:val="center"/>
        <w:rPr>
          <w:b/>
          <w:sz w:val="24"/>
          <w:szCs w:val="24"/>
        </w:rPr>
      </w:pPr>
      <w:r w:rsidRPr="008A5356">
        <w:rPr>
          <w:b/>
          <w:sz w:val="24"/>
          <w:szCs w:val="24"/>
        </w:rPr>
        <w:t xml:space="preserve">DĖL </w:t>
      </w:r>
      <w:r w:rsidR="00294383" w:rsidRPr="008A5356">
        <w:rPr>
          <w:b/>
          <w:sz w:val="24"/>
          <w:szCs w:val="24"/>
        </w:rPr>
        <w:t>MEDŽI</w:t>
      </w:r>
      <w:r w:rsidR="00606B26" w:rsidRPr="008A5356">
        <w:rPr>
          <w:b/>
          <w:sz w:val="24"/>
          <w:szCs w:val="24"/>
        </w:rPr>
        <w:t>O</w:t>
      </w:r>
      <w:r w:rsidR="00BA0B0C" w:rsidRPr="008A5356">
        <w:rPr>
          <w:b/>
          <w:sz w:val="24"/>
          <w:szCs w:val="24"/>
        </w:rPr>
        <w:t xml:space="preserve"> ŠALINIMO </w:t>
      </w:r>
      <w:r w:rsidR="00606B26" w:rsidRPr="008A5356">
        <w:rPr>
          <w:b/>
          <w:sz w:val="24"/>
          <w:szCs w:val="24"/>
        </w:rPr>
        <w:t>PERVALKOS G. 37</w:t>
      </w:r>
      <w:r w:rsidR="00294383" w:rsidRPr="008A5356">
        <w:rPr>
          <w:b/>
          <w:sz w:val="24"/>
          <w:szCs w:val="24"/>
        </w:rPr>
        <w:t>, NERINGA</w:t>
      </w:r>
    </w:p>
    <w:p w14:paraId="746B524C" w14:textId="77777777" w:rsidR="00F223CE" w:rsidRPr="008A5356" w:rsidRDefault="00F223CE" w:rsidP="005131F9">
      <w:pPr>
        <w:pStyle w:val="Antrats"/>
        <w:tabs>
          <w:tab w:val="clear" w:pos="4153"/>
          <w:tab w:val="clear" w:pos="8306"/>
          <w:tab w:val="center" w:pos="4395"/>
        </w:tabs>
        <w:jc w:val="center"/>
        <w:rPr>
          <w:sz w:val="24"/>
        </w:rPr>
      </w:pPr>
    </w:p>
    <w:p w14:paraId="5441189B" w14:textId="3FFD548A" w:rsidR="00F223CE" w:rsidRPr="008A5356" w:rsidRDefault="00CB329E" w:rsidP="005131F9">
      <w:pPr>
        <w:pStyle w:val="Antrats"/>
        <w:tabs>
          <w:tab w:val="clear" w:pos="4153"/>
          <w:tab w:val="clear" w:pos="8306"/>
        </w:tabs>
        <w:jc w:val="center"/>
        <w:rPr>
          <w:sz w:val="24"/>
        </w:rPr>
      </w:pPr>
      <w:r w:rsidRPr="008A5356">
        <w:rPr>
          <w:sz w:val="24"/>
        </w:rPr>
        <w:t>202</w:t>
      </w:r>
      <w:r w:rsidR="00CB5E9C" w:rsidRPr="008A5356">
        <w:rPr>
          <w:sz w:val="24"/>
        </w:rPr>
        <w:t>6</w:t>
      </w:r>
      <w:r w:rsidR="005131F9" w:rsidRPr="008A5356">
        <w:rPr>
          <w:sz w:val="24"/>
        </w:rPr>
        <w:t xml:space="preserve"> m. </w:t>
      </w:r>
      <w:r w:rsidR="00606B26" w:rsidRPr="008A5356">
        <w:rPr>
          <w:sz w:val="24"/>
        </w:rPr>
        <w:t>rugsėjo</w:t>
      </w:r>
      <w:r w:rsidR="00F223CE" w:rsidRPr="008A5356">
        <w:rPr>
          <w:sz w:val="24"/>
        </w:rPr>
        <w:t xml:space="preserve">  d. Nr. V10-</w:t>
      </w:r>
    </w:p>
    <w:p w14:paraId="6059DAD5" w14:textId="77777777" w:rsidR="00F223CE" w:rsidRPr="008A5356" w:rsidRDefault="00F223CE" w:rsidP="005131F9">
      <w:pPr>
        <w:pStyle w:val="Antrats"/>
        <w:tabs>
          <w:tab w:val="clear" w:pos="4153"/>
          <w:tab w:val="clear" w:pos="8306"/>
          <w:tab w:val="center" w:pos="4395"/>
        </w:tabs>
        <w:jc w:val="center"/>
        <w:rPr>
          <w:sz w:val="24"/>
        </w:rPr>
      </w:pPr>
      <w:r w:rsidRPr="008A5356">
        <w:rPr>
          <w:sz w:val="24"/>
        </w:rPr>
        <w:t>Neringa</w:t>
      </w:r>
    </w:p>
    <w:p w14:paraId="722D0620" w14:textId="77777777" w:rsidR="00F223CE" w:rsidRPr="008A5356" w:rsidRDefault="00F223CE" w:rsidP="00F223CE">
      <w:pPr>
        <w:pStyle w:val="Antrats"/>
        <w:tabs>
          <w:tab w:val="clear" w:pos="4153"/>
          <w:tab w:val="clear" w:pos="8306"/>
          <w:tab w:val="center" w:pos="4395"/>
        </w:tabs>
        <w:jc w:val="center"/>
        <w:rPr>
          <w:sz w:val="24"/>
        </w:rPr>
      </w:pPr>
    </w:p>
    <w:p w14:paraId="712B5028" w14:textId="1C3AE580" w:rsidR="00F223CE" w:rsidRPr="008A5356" w:rsidRDefault="00E23A7B" w:rsidP="00F223CE">
      <w:pPr>
        <w:pStyle w:val="Antrats"/>
        <w:tabs>
          <w:tab w:val="clear" w:pos="4153"/>
          <w:tab w:val="clear" w:pos="8306"/>
          <w:tab w:val="left" w:pos="826"/>
          <w:tab w:val="left" w:pos="4253"/>
          <w:tab w:val="center" w:pos="4395"/>
        </w:tabs>
        <w:ind w:firstLine="851"/>
        <w:jc w:val="both"/>
        <w:rPr>
          <w:sz w:val="24"/>
          <w:lang w:eastAsia="lt-LT"/>
        </w:rPr>
      </w:pPr>
      <w:r w:rsidRPr="008A5356">
        <w:rPr>
          <w:sz w:val="24"/>
        </w:rPr>
        <w:t>Vadovaudamasis</w:t>
      </w:r>
      <w:r w:rsidR="00294383" w:rsidRPr="008A5356">
        <w:rPr>
          <w:sz w:val="24"/>
        </w:rPr>
        <w:t xml:space="preserve"> </w:t>
      </w:r>
      <w:r w:rsidR="008920B5" w:rsidRPr="008A5356">
        <w:rPr>
          <w:sz w:val="24"/>
        </w:rPr>
        <w:t xml:space="preserve">Lietuvos Respublikos vietos savivaldos įstatymo 25 straipsnio 5 dalimi, </w:t>
      </w:r>
      <w:r w:rsidR="00DA01F1" w:rsidRPr="008A5356">
        <w:rPr>
          <w:sz w:val="24"/>
        </w:rPr>
        <w:t>Lietuvos Respublikos želdynų įstatymo 13 straipsnio 6 dalimi,</w:t>
      </w:r>
      <w:r w:rsidR="00DA01F1" w:rsidRPr="008A5356">
        <w:rPr>
          <w:sz w:val="24"/>
          <w:lang w:eastAsia="lt-LT"/>
        </w:rPr>
        <w:t xml:space="preserve"> </w:t>
      </w:r>
      <w:r w:rsidR="008920B5" w:rsidRPr="008A5356">
        <w:rPr>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CB5E9C" w:rsidRPr="008A5356">
        <w:rPr>
          <w:sz w:val="24"/>
          <w:lang w:eastAsia="lt-LT"/>
        </w:rPr>
        <w:t>6</w:t>
      </w:r>
      <w:r w:rsidR="008920B5" w:rsidRPr="008A5356">
        <w:rPr>
          <w:sz w:val="24"/>
          <w:lang w:eastAsia="lt-LT"/>
        </w:rPr>
        <w:t xml:space="preserve"> m. </w:t>
      </w:r>
      <w:r w:rsidR="00606B26" w:rsidRPr="008A5356">
        <w:rPr>
          <w:sz w:val="24"/>
          <w:lang w:eastAsia="lt-LT"/>
        </w:rPr>
        <w:t>rugsėjo 10</w:t>
      </w:r>
      <w:r w:rsidR="008920B5" w:rsidRPr="008A5356">
        <w:rPr>
          <w:color w:val="FFFFFF" w:themeColor="background1"/>
          <w:sz w:val="24"/>
          <w:lang w:eastAsia="lt-LT"/>
        </w:rPr>
        <w:t>*</w:t>
      </w:r>
      <w:r w:rsidR="008920B5" w:rsidRPr="008A5356">
        <w:rPr>
          <w:sz w:val="24"/>
          <w:lang w:eastAsia="lt-LT"/>
        </w:rPr>
        <w:t>d.</w:t>
      </w:r>
      <w:r w:rsidR="00162633" w:rsidRPr="008A5356">
        <w:rPr>
          <w:sz w:val="24"/>
          <w:lang w:eastAsia="lt-LT"/>
        </w:rPr>
        <w:t xml:space="preserve"> </w:t>
      </w:r>
      <w:r w:rsidR="008920B5" w:rsidRPr="008A5356">
        <w:rPr>
          <w:sz w:val="24"/>
          <w:lang w:eastAsia="lt-LT"/>
        </w:rPr>
        <w:t>posėdžio</w:t>
      </w:r>
      <w:r w:rsidR="00162633" w:rsidRPr="008A5356">
        <w:rPr>
          <w:sz w:val="24"/>
          <w:lang w:eastAsia="lt-LT"/>
        </w:rPr>
        <w:t xml:space="preserve"> </w:t>
      </w:r>
      <w:r w:rsidR="008920B5" w:rsidRPr="008A5356">
        <w:rPr>
          <w:sz w:val="24"/>
          <w:lang w:eastAsia="lt-LT"/>
        </w:rPr>
        <w:t>protokolą Nr.</w:t>
      </w:r>
      <w:r w:rsidR="003752C9" w:rsidRPr="008A5356">
        <w:rPr>
          <w:color w:val="FFFFFF" w:themeColor="background1"/>
          <w:sz w:val="24"/>
          <w:lang w:eastAsia="lt-LT"/>
        </w:rPr>
        <w:t>*</w:t>
      </w:r>
      <w:r w:rsidR="008920B5" w:rsidRPr="008A5356">
        <w:rPr>
          <w:sz w:val="24"/>
          <w:lang w:eastAsia="lt-LT"/>
        </w:rPr>
        <w:t>V</w:t>
      </w:r>
      <w:r w:rsidR="0074477C" w:rsidRPr="008A5356">
        <w:rPr>
          <w:sz w:val="24"/>
          <w:lang w:eastAsia="lt-LT"/>
        </w:rPr>
        <w:t>26-</w:t>
      </w:r>
      <w:r w:rsidR="00606B26" w:rsidRPr="008A5356">
        <w:rPr>
          <w:sz w:val="24"/>
          <w:lang w:eastAsia="lt-LT"/>
        </w:rPr>
        <w:t>76</w:t>
      </w:r>
      <w:r w:rsidR="003752C9" w:rsidRPr="008A5356">
        <w:rPr>
          <w:sz w:val="24"/>
          <w:lang w:eastAsia="lt-LT"/>
        </w:rPr>
        <w:t>:</w:t>
      </w:r>
    </w:p>
    <w:p w14:paraId="25AF07EB" w14:textId="1B895960" w:rsidR="00DA6F81" w:rsidRPr="008A5356" w:rsidRDefault="00DA6F81" w:rsidP="00CF6E8A">
      <w:pPr>
        <w:ind w:firstLine="709"/>
        <w:jc w:val="both"/>
        <w:rPr>
          <w:rFonts w:eastAsia="Calibri"/>
          <w:sz w:val="24"/>
          <w:szCs w:val="24"/>
        </w:rPr>
      </w:pPr>
      <w:r w:rsidRPr="008A5356">
        <w:rPr>
          <w:sz w:val="24"/>
          <w:lang w:eastAsia="lt-LT"/>
        </w:rPr>
        <w:t xml:space="preserve">1. </w:t>
      </w:r>
      <w:r w:rsidRPr="008A5356">
        <w:rPr>
          <w:spacing w:val="60"/>
          <w:sz w:val="24"/>
          <w:lang w:eastAsia="lt-LT"/>
        </w:rPr>
        <w:t>Leidžiu</w:t>
      </w:r>
      <w:r w:rsidRPr="008A5356">
        <w:rPr>
          <w:sz w:val="24"/>
          <w:lang w:eastAsia="lt-LT"/>
        </w:rPr>
        <w:t xml:space="preserve"> </w:t>
      </w:r>
      <w:r w:rsidR="00762B6F">
        <w:rPr>
          <w:sz w:val="24"/>
          <w:lang w:eastAsia="lt-LT"/>
        </w:rPr>
        <w:t>a.d.n.</w:t>
      </w:r>
      <w:r w:rsidR="00183780" w:rsidRPr="008A5356">
        <w:rPr>
          <w:sz w:val="24"/>
          <w:lang w:eastAsia="lt-LT"/>
        </w:rPr>
        <w:t xml:space="preserve"> (to</w:t>
      </w:r>
      <w:r w:rsidR="00CF6E8A" w:rsidRPr="008A5356">
        <w:rPr>
          <w:sz w:val="24"/>
          <w:lang w:eastAsia="lt-LT"/>
        </w:rPr>
        <w:t>liau – leidimo gavėjas) š</w:t>
      </w:r>
      <w:r w:rsidR="00C32104" w:rsidRPr="008A5356">
        <w:rPr>
          <w:sz w:val="24"/>
          <w:lang w:eastAsia="lt-LT"/>
        </w:rPr>
        <w:t>alinti</w:t>
      </w:r>
      <w:r w:rsidR="00606B26" w:rsidRPr="008A5356">
        <w:rPr>
          <w:sz w:val="24"/>
          <w:lang w:eastAsia="lt-LT"/>
        </w:rPr>
        <w:t xml:space="preserve"> beržą</w:t>
      </w:r>
      <w:r w:rsidR="0074477C" w:rsidRPr="008A5356">
        <w:rPr>
          <w:sz w:val="24"/>
          <w:lang w:eastAsia="lt-LT"/>
        </w:rPr>
        <w:t>, kuri</w:t>
      </w:r>
      <w:r w:rsidR="00606B26" w:rsidRPr="008A5356">
        <w:rPr>
          <w:sz w:val="24"/>
          <w:lang w:eastAsia="lt-LT"/>
        </w:rPr>
        <w:t>o</w:t>
      </w:r>
      <w:r w:rsidR="0074477C" w:rsidRPr="008A5356">
        <w:rPr>
          <w:sz w:val="24"/>
          <w:lang w:eastAsia="lt-LT"/>
        </w:rPr>
        <w:t xml:space="preserve"> kamieno skersm</w:t>
      </w:r>
      <w:r w:rsidR="00606B26" w:rsidRPr="008A5356">
        <w:rPr>
          <w:sz w:val="24"/>
          <w:lang w:eastAsia="lt-LT"/>
        </w:rPr>
        <w:t>uo</w:t>
      </w:r>
      <w:r w:rsidR="0074477C" w:rsidRPr="008A5356">
        <w:rPr>
          <w:sz w:val="24"/>
          <w:lang w:eastAsia="lt-LT"/>
        </w:rPr>
        <w:t xml:space="preserve"> </w:t>
      </w:r>
      <w:r w:rsidR="00606B26" w:rsidRPr="008A5356">
        <w:rPr>
          <w:sz w:val="24"/>
          <w:lang w:eastAsia="lt-LT"/>
        </w:rPr>
        <w:t>40</w:t>
      </w:r>
      <w:r w:rsidR="0074477C" w:rsidRPr="008A5356">
        <w:rPr>
          <w:sz w:val="24"/>
          <w:lang w:eastAsia="lt-LT"/>
        </w:rPr>
        <w:t xml:space="preserve"> cm, </w:t>
      </w:r>
      <w:r w:rsidR="00CF6E8A" w:rsidRPr="008A5356">
        <w:rPr>
          <w:sz w:val="24"/>
          <w:lang w:eastAsia="lt-LT"/>
        </w:rPr>
        <w:t xml:space="preserve">adresu </w:t>
      </w:r>
      <w:r w:rsidR="00606B26" w:rsidRPr="008A5356">
        <w:rPr>
          <w:sz w:val="24"/>
          <w:lang w:eastAsia="lt-LT"/>
        </w:rPr>
        <w:t>Pervalkos g. 37</w:t>
      </w:r>
      <w:r w:rsidR="00CF6E8A" w:rsidRPr="008A5356">
        <w:rPr>
          <w:sz w:val="24"/>
          <w:lang w:eastAsia="lt-LT"/>
        </w:rPr>
        <w:t xml:space="preserve">, Neringa, </w:t>
      </w:r>
      <w:r w:rsidR="00CF6E8A" w:rsidRPr="008A5356">
        <w:rPr>
          <w:rFonts w:eastAsia="Calibri"/>
          <w:sz w:val="24"/>
          <w:szCs w:val="24"/>
        </w:rPr>
        <w:t>įvykdžius šio potvarkio 2</w:t>
      </w:r>
      <w:r w:rsidR="00CF6E8A" w:rsidRPr="008A5356">
        <w:rPr>
          <w:rFonts w:eastAsia="Calibri"/>
          <w:color w:val="FF0000"/>
          <w:sz w:val="24"/>
          <w:szCs w:val="24"/>
        </w:rPr>
        <w:t xml:space="preserve"> </w:t>
      </w:r>
      <w:r w:rsidR="00CF6E8A" w:rsidRPr="008A5356">
        <w:rPr>
          <w:rFonts w:eastAsia="Calibri"/>
          <w:sz w:val="24"/>
          <w:szCs w:val="24"/>
        </w:rPr>
        <w:t>punkto reikalavimus ir gavus 3 punkte nurodytą leidimą.</w:t>
      </w:r>
    </w:p>
    <w:p w14:paraId="46CF7FBD" w14:textId="26BD270B" w:rsidR="00CF6E8A" w:rsidRPr="008A5356" w:rsidRDefault="006E2FE7" w:rsidP="006E2FE7">
      <w:pPr>
        <w:ind w:firstLine="709"/>
        <w:jc w:val="both"/>
        <w:rPr>
          <w:sz w:val="24"/>
          <w:lang w:eastAsia="ar-SA"/>
        </w:rPr>
      </w:pPr>
      <w:r w:rsidRPr="008A5356">
        <w:rPr>
          <w:rFonts w:eastAsia="Calibri"/>
          <w:sz w:val="24"/>
          <w:szCs w:val="24"/>
        </w:rPr>
        <w:t xml:space="preserve">2. </w:t>
      </w:r>
      <w:r w:rsidRPr="008A5356">
        <w:rPr>
          <w:rFonts w:eastAsia="Calibri"/>
          <w:spacing w:val="60"/>
          <w:sz w:val="24"/>
          <w:szCs w:val="24"/>
        </w:rPr>
        <w:t>Įpareigoju</w:t>
      </w:r>
      <w:r w:rsidRPr="008A5356">
        <w:rPr>
          <w:rFonts w:eastAsia="Calibri"/>
          <w:sz w:val="24"/>
          <w:szCs w:val="24"/>
        </w:rPr>
        <w:t xml:space="preserve"> leidimo gavėją sumokėti </w:t>
      </w:r>
      <w:r w:rsidR="00606B26" w:rsidRPr="008A5356">
        <w:rPr>
          <w:rFonts w:eastAsia="Calibri"/>
          <w:sz w:val="24"/>
          <w:szCs w:val="24"/>
        </w:rPr>
        <w:t>360</w:t>
      </w:r>
      <w:r w:rsidRPr="008A5356">
        <w:rPr>
          <w:rFonts w:eastAsia="Calibri"/>
          <w:sz w:val="24"/>
          <w:szCs w:val="24"/>
        </w:rPr>
        <w:t xml:space="preserve"> Eur (</w:t>
      </w:r>
      <w:r w:rsidR="00606B26" w:rsidRPr="008A5356">
        <w:rPr>
          <w:rFonts w:eastAsia="Calibri"/>
          <w:sz w:val="24"/>
          <w:szCs w:val="24"/>
        </w:rPr>
        <w:t>tris šimtus šešiasdešimt</w:t>
      </w:r>
      <w:r w:rsidRPr="008A5356">
        <w:rPr>
          <w:rFonts w:eastAsia="Calibri"/>
          <w:sz w:val="24"/>
          <w:szCs w:val="24"/>
        </w:rPr>
        <w:t xml:space="preserve"> Eur) želdinių atkuriamosios vertės kompensaciją (gavėjas – Neringos savivaldybės administracija,</w:t>
      </w:r>
      <w:r w:rsidRPr="008A5356">
        <w:rPr>
          <w:sz w:val="24"/>
          <w:lang w:eastAsia="ar-SA"/>
        </w:rPr>
        <w:t xml:space="preserve"> įmonės kodas – 188754378, sąskaitos Nr.</w:t>
      </w:r>
      <w:r w:rsidRPr="008A5356">
        <w:rPr>
          <w:sz w:val="24"/>
          <w:szCs w:val="24"/>
          <w:lang w:eastAsia="lt-LT"/>
        </w:rPr>
        <w:t xml:space="preserve"> LT85</w:t>
      </w:r>
      <w:r w:rsidR="008A5356">
        <w:rPr>
          <w:sz w:val="24"/>
          <w:szCs w:val="24"/>
          <w:lang w:eastAsia="lt-LT"/>
        </w:rPr>
        <w:t> </w:t>
      </w:r>
      <w:r w:rsidRPr="008A5356">
        <w:rPr>
          <w:sz w:val="24"/>
          <w:szCs w:val="24"/>
          <w:lang w:eastAsia="lt-LT"/>
        </w:rPr>
        <w:t>4010</w:t>
      </w:r>
      <w:r w:rsidR="008A5356">
        <w:rPr>
          <w:sz w:val="24"/>
          <w:szCs w:val="24"/>
          <w:lang w:eastAsia="lt-LT"/>
        </w:rPr>
        <w:t> </w:t>
      </w:r>
      <w:r w:rsidRPr="008A5356">
        <w:rPr>
          <w:sz w:val="24"/>
          <w:szCs w:val="24"/>
          <w:lang w:eastAsia="lt-LT"/>
        </w:rPr>
        <w:t>0423</w:t>
      </w:r>
      <w:r w:rsidR="008A5356">
        <w:rPr>
          <w:sz w:val="24"/>
          <w:szCs w:val="24"/>
          <w:lang w:eastAsia="lt-LT"/>
        </w:rPr>
        <w:t> </w:t>
      </w:r>
      <w:r w:rsidRPr="008A5356">
        <w:rPr>
          <w:sz w:val="24"/>
          <w:szCs w:val="24"/>
          <w:lang w:eastAsia="lt-LT"/>
        </w:rPr>
        <w:t>0121</w:t>
      </w:r>
      <w:r w:rsidR="008A5356">
        <w:rPr>
          <w:sz w:val="24"/>
          <w:szCs w:val="24"/>
          <w:lang w:eastAsia="lt-LT"/>
        </w:rPr>
        <w:t> </w:t>
      </w:r>
      <w:r w:rsidRPr="008A5356">
        <w:rPr>
          <w:sz w:val="24"/>
          <w:szCs w:val="24"/>
          <w:lang w:eastAsia="lt-LT"/>
        </w:rPr>
        <w:t xml:space="preserve">4824, AB </w:t>
      </w:r>
      <w:r w:rsidR="008A5356">
        <w:rPr>
          <w:sz w:val="24"/>
          <w:szCs w:val="24"/>
          <w:lang w:eastAsia="lt-LT"/>
        </w:rPr>
        <w:t>„</w:t>
      </w:r>
      <w:r w:rsidRPr="008A5356">
        <w:rPr>
          <w:sz w:val="24"/>
          <w:szCs w:val="24"/>
          <w:lang w:eastAsia="lt-LT"/>
        </w:rPr>
        <w:t>Luminor bank</w:t>
      </w:r>
      <w:r w:rsidR="008A5356">
        <w:rPr>
          <w:sz w:val="24"/>
          <w:szCs w:val="24"/>
          <w:lang w:eastAsia="lt-LT"/>
        </w:rPr>
        <w:t>“</w:t>
      </w:r>
      <w:r w:rsidRPr="008A5356">
        <w:rPr>
          <w:sz w:val="24"/>
          <w:szCs w:val="24"/>
          <w:lang w:eastAsia="lt-LT"/>
        </w:rPr>
        <w:t>, banko kodas 40100,</w:t>
      </w:r>
      <w:r w:rsidRPr="008A5356">
        <w:rPr>
          <w:sz w:val="24"/>
          <w:lang w:eastAsia="ar-SA"/>
        </w:rPr>
        <w:t xml:space="preserve"> </w:t>
      </w:r>
      <w:r w:rsidRPr="008A5356">
        <w:rPr>
          <w:sz w:val="24"/>
          <w:szCs w:val="24"/>
          <w:lang w:eastAsia="lt-LT"/>
        </w:rPr>
        <w:t>mokėjimo paskirtis – želdinių atkuriamosios vertės kompensacija) ir pateikti įmoką patvirtinančio dokumento kopiją.</w:t>
      </w:r>
    </w:p>
    <w:p w14:paraId="2164466F" w14:textId="77777777" w:rsidR="00DA6F81" w:rsidRPr="008A5356" w:rsidRDefault="006E2FE7" w:rsidP="00DA6F81">
      <w:pPr>
        <w:ind w:firstLine="709"/>
        <w:jc w:val="both"/>
        <w:rPr>
          <w:sz w:val="24"/>
          <w:szCs w:val="24"/>
          <w:lang w:eastAsia="lt-LT"/>
        </w:rPr>
      </w:pPr>
      <w:r w:rsidRPr="008A5356">
        <w:rPr>
          <w:sz w:val="24"/>
          <w:szCs w:val="24"/>
          <w:lang w:eastAsia="lt-LT"/>
        </w:rPr>
        <w:t>3</w:t>
      </w:r>
      <w:r w:rsidR="00DA6F81" w:rsidRPr="008A5356">
        <w:rPr>
          <w:sz w:val="24"/>
          <w:szCs w:val="24"/>
          <w:lang w:eastAsia="lt-LT"/>
        </w:rPr>
        <w:t xml:space="preserve">. </w:t>
      </w:r>
      <w:r w:rsidR="00DA6F81" w:rsidRPr="008A5356">
        <w:rPr>
          <w:spacing w:val="60"/>
          <w:sz w:val="24"/>
          <w:szCs w:val="24"/>
          <w:lang w:eastAsia="lt-LT"/>
        </w:rPr>
        <w:t>Pavedu</w:t>
      </w:r>
      <w:r w:rsidR="00DA6F81" w:rsidRPr="008A5356">
        <w:rPr>
          <w:sz w:val="24"/>
          <w:szCs w:val="24"/>
          <w:lang w:eastAsia="lt-LT"/>
        </w:rPr>
        <w:t xml:space="preserve">  Miesto tvarkymo ir statybos skyriaus vyriausiajam specialistui (ekologui) išduoti leidimą saugotinų medžių ir krūmų kirtimo, kitokio pašalinimo iš augimo vietos, intensyvaus genėjimo darbams</w:t>
      </w:r>
      <w:r w:rsidRPr="008A5356">
        <w:rPr>
          <w:sz w:val="24"/>
          <w:szCs w:val="24"/>
          <w:lang w:eastAsia="lt-LT"/>
        </w:rPr>
        <w:t>, gavus šio potvarkio 2 punkte nurodytus dokumentus.</w:t>
      </w:r>
    </w:p>
    <w:p w14:paraId="1EEEE2D3" w14:textId="77777777" w:rsidR="00DA6F81" w:rsidRPr="008A5356" w:rsidRDefault="006E2FE7" w:rsidP="00DA6F81">
      <w:pPr>
        <w:ind w:firstLine="709"/>
        <w:jc w:val="both"/>
        <w:rPr>
          <w:rFonts w:eastAsia="Calibri"/>
          <w:sz w:val="24"/>
          <w:szCs w:val="24"/>
          <w:lang w:eastAsia="lt-LT"/>
        </w:rPr>
      </w:pPr>
      <w:r w:rsidRPr="008A5356">
        <w:rPr>
          <w:sz w:val="24"/>
          <w:szCs w:val="24"/>
        </w:rPr>
        <w:t>4</w:t>
      </w:r>
      <w:r w:rsidR="00DA6F81" w:rsidRPr="008A5356">
        <w:rPr>
          <w:sz w:val="24"/>
          <w:szCs w:val="24"/>
        </w:rPr>
        <w:t xml:space="preserve">. </w:t>
      </w:r>
      <w:r w:rsidR="00DA6F81" w:rsidRPr="008A5356">
        <w:rPr>
          <w:rFonts w:eastAsia="Calibri"/>
          <w:spacing w:val="60"/>
          <w:sz w:val="24"/>
          <w:szCs w:val="24"/>
          <w:lang w:eastAsia="lt-LT"/>
        </w:rPr>
        <w:t>Įpareigoju</w:t>
      </w:r>
      <w:r w:rsidR="00DA6F81" w:rsidRPr="008A5356">
        <w:rPr>
          <w:rFonts w:eastAsia="Calibri"/>
          <w:sz w:val="24"/>
          <w:szCs w:val="24"/>
          <w:lang w:eastAsia="lt-LT"/>
        </w:rPr>
        <w:t xml:space="preserve"> Miesto tvarkymo ir statybos skyriaus vyriausiąjį specialistą (ekologą) paskelbti šį potvarkį Neringos savivaldybės interneto svetainėje.</w:t>
      </w:r>
    </w:p>
    <w:p w14:paraId="4D806B9A" w14:textId="10760C49" w:rsidR="00DA6F81" w:rsidRPr="008A5356" w:rsidRDefault="006E2FE7" w:rsidP="00DA6F81">
      <w:pPr>
        <w:ind w:firstLine="680"/>
        <w:jc w:val="both"/>
        <w:rPr>
          <w:rFonts w:eastAsia="Calibri"/>
          <w:sz w:val="24"/>
          <w:szCs w:val="24"/>
          <w:lang w:eastAsia="lt-LT"/>
        </w:rPr>
      </w:pPr>
      <w:r w:rsidRPr="008A5356">
        <w:rPr>
          <w:rFonts w:eastAsia="Calibri"/>
          <w:sz w:val="24"/>
          <w:szCs w:val="24"/>
          <w:lang w:eastAsia="lt-LT"/>
        </w:rPr>
        <w:t>5</w:t>
      </w:r>
      <w:r w:rsidR="00DA6F81" w:rsidRPr="008A5356">
        <w:rPr>
          <w:rFonts w:eastAsia="Calibri"/>
          <w:sz w:val="24"/>
          <w:szCs w:val="24"/>
          <w:lang w:eastAsia="lt-LT"/>
        </w:rPr>
        <w:t xml:space="preserve">. </w:t>
      </w:r>
      <w:r w:rsidR="00DA6F81" w:rsidRPr="008A5356">
        <w:rPr>
          <w:spacing w:val="60"/>
          <w:sz w:val="24"/>
          <w:szCs w:val="24"/>
        </w:rPr>
        <w:t>Nustatau</w:t>
      </w:r>
      <w:r w:rsidR="00DA6F81" w:rsidRPr="008A5356">
        <w:rPr>
          <w:sz w:val="24"/>
          <w:szCs w:val="24"/>
        </w:rPr>
        <w:t xml:space="preserve">, kad šis potvarkis įsigalioja po </w:t>
      </w:r>
      <w:r w:rsidR="00BA0B0C" w:rsidRPr="008A5356">
        <w:rPr>
          <w:sz w:val="24"/>
          <w:szCs w:val="24"/>
        </w:rPr>
        <w:t>1</w:t>
      </w:r>
      <w:r w:rsidR="00DA6F81" w:rsidRPr="008A5356">
        <w:rPr>
          <w:sz w:val="24"/>
          <w:szCs w:val="24"/>
        </w:rPr>
        <w:t>0 d. d. nuo priėmimo dienos.</w:t>
      </w:r>
    </w:p>
    <w:p w14:paraId="635664A6" w14:textId="3A7520A5" w:rsidR="00D96EBF" w:rsidRPr="008A5356" w:rsidRDefault="00CB5E9C" w:rsidP="00CB5E9C">
      <w:pPr>
        <w:jc w:val="both"/>
        <w:rPr>
          <w:sz w:val="24"/>
        </w:rPr>
      </w:pPr>
      <w:r w:rsidRPr="008A5356">
        <w:rPr>
          <w:sz w:val="24"/>
          <w:szCs w:val="24"/>
        </w:rPr>
        <w:tab/>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8A5356">
        <w:rPr>
          <w:sz w:val="24"/>
          <w:szCs w:val="24"/>
        </w:rPr>
        <w:t> </w:t>
      </w:r>
      <w:r w:rsidRPr="008A5356">
        <w:rPr>
          <w:sz w:val="24"/>
          <w:szCs w:val="24"/>
        </w:rPr>
        <w:t>g. 80, 76298 Šiauliai, Žygimantų g. 2, 01102 Vilnius), Lietuvos Respublikos administracinių bylų teisenos įstatymo nustatyta tvarka per vieną mėnesį nuo jo paskelbimo arba įteikimo suinteresuotai šaliai dienos.</w:t>
      </w:r>
    </w:p>
    <w:p w14:paraId="42791AB2" w14:textId="77777777" w:rsidR="00DC62FB" w:rsidRPr="008A5356" w:rsidRDefault="00DC62FB" w:rsidP="00CB5E9C">
      <w:pPr>
        <w:tabs>
          <w:tab w:val="left" w:pos="7371"/>
        </w:tabs>
        <w:jc w:val="both"/>
        <w:rPr>
          <w:sz w:val="24"/>
        </w:rPr>
      </w:pPr>
    </w:p>
    <w:p w14:paraId="53F811EF" w14:textId="77777777" w:rsidR="00DC62FB" w:rsidRPr="008A5356" w:rsidRDefault="00DC62FB" w:rsidP="00AE45D9">
      <w:pPr>
        <w:tabs>
          <w:tab w:val="left" w:pos="7371"/>
        </w:tabs>
        <w:rPr>
          <w:sz w:val="24"/>
        </w:rPr>
      </w:pPr>
    </w:p>
    <w:p w14:paraId="566FB7A7" w14:textId="77777777" w:rsidR="00CB5E9C" w:rsidRPr="008A5356" w:rsidRDefault="00CB5E9C" w:rsidP="00AE45D9">
      <w:pPr>
        <w:tabs>
          <w:tab w:val="left" w:pos="7371"/>
        </w:tabs>
        <w:rPr>
          <w:sz w:val="24"/>
        </w:rPr>
      </w:pPr>
    </w:p>
    <w:p w14:paraId="622F2176" w14:textId="77777777" w:rsidR="00F223CE" w:rsidRPr="008A5356" w:rsidRDefault="000D61E3" w:rsidP="00B23C9D">
      <w:pPr>
        <w:tabs>
          <w:tab w:val="left" w:pos="7371"/>
        </w:tabs>
        <w:rPr>
          <w:sz w:val="24"/>
        </w:rPr>
      </w:pPr>
      <w:r w:rsidRPr="008A5356">
        <w:rPr>
          <w:sz w:val="24"/>
        </w:rPr>
        <w:t>S</w:t>
      </w:r>
      <w:r w:rsidR="00AE45D9" w:rsidRPr="008A5356">
        <w:rPr>
          <w:sz w:val="24"/>
        </w:rPr>
        <w:t>avivaldybės meras</w:t>
      </w:r>
      <w:r w:rsidR="00AE45D9" w:rsidRPr="008A5356">
        <w:rPr>
          <w:sz w:val="24"/>
        </w:rPr>
        <w:tab/>
      </w:r>
      <w:r w:rsidR="006E2FE7" w:rsidRPr="008A5356">
        <w:rPr>
          <w:sz w:val="24"/>
        </w:rPr>
        <w:t xml:space="preserve">              Darius Jasaitis</w:t>
      </w:r>
    </w:p>
    <w:p w14:paraId="45238867" w14:textId="77777777" w:rsidR="00F223CE" w:rsidRPr="008A5356" w:rsidRDefault="00F223CE" w:rsidP="00F223CE">
      <w:pPr>
        <w:rPr>
          <w:sz w:val="24"/>
        </w:rPr>
      </w:pPr>
    </w:p>
    <w:p w14:paraId="7F34BDC4" w14:textId="77777777" w:rsidR="00F223CE" w:rsidRPr="008A5356" w:rsidRDefault="00F223CE" w:rsidP="00F223CE">
      <w:pPr>
        <w:rPr>
          <w:sz w:val="24"/>
        </w:rPr>
      </w:pPr>
    </w:p>
    <w:p w14:paraId="76F7DFB4" w14:textId="77777777" w:rsidR="00DC62FB" w:rsidRPr="008A5356" w:rsidRDefault="00DC62FB" w:rsidP="00F223CE">
      <w:pPr>
        <w:rPr>
          <w:sz w:val="24"/>
        </w:rPr>
      </w:pPr>
    </w:p>
    <w:p w14:paraId="63C04C66" w14:textId="77777777" w:rsidR="00DC62FB" w:rsidRPr="008A5356" w:rsidRDefault="00DC62FB" w:rsidP="00F223CE">
      <w:pPr>
        <w:rPr>
          <w:sz w:val="24"/>
        </w:rPr>
      </w:pPr>
    </w:p>
    <w:p w14:paraId="173E8783" w14:textId="77777777" w:rsidR="00F223CE" w:rsidRPr="008A5356" w:rsidRDefault="006E2FE7" w:rsidP="00F223CE">
      <w:pPr>
        <w:rPr>
          <w:sz w:val="24"/>
        </w:rPr>
      </w:pPr>
      <w:r w:rsidRPr="008A5356">
        <w:rPr>
          <w:sz w:val="24"/>
        </w:rPr>
        <w:t>Renata Jakienė</w:t>
      </w:r>
    </w:p>
    <w:p w14:paraId="54E1739F" w14:textId="7ACB8BF0" w:rsidR="00F223CE" w:rsidRPr="001D5999" w:rsidRDefault="00F223CE" w:rsidP="00F223CE">
      <w:pPr>
        <w:rPr>
          <w:sz w:val="24"/>
        </w:rPr>
      </w:pPr>
      <w:r w:rsidRPr="008A5356">
        <w:rPr>
          <w:sz w:val="24"/>
        </w:rPr>
        <w:t>202</w:t>
      </w:r>
      <w:r w:rsidR="00CB5E9C" w:rsidRPr="008A5356">
        <w:rPr>
          <w:sz w:val="24"/>
        </w:rPr>
        <w:t>6-</w:t>
      </w:r>
      <w:r w:rsidR="00606B26" w:rsidRPr="008A5356">
        <w:rPr>
          <w:sz w:val="24"/>
        </w:rPr>
        <w:t>09-16</w:t>
      </w:r>
    </w:p>
    <w:sectPr w:rsidR="00F223CE" w:rsidRPr="001D5999" w:rsidSect="00F031F6">
      <w:footerReference w:type="default" r:id="rId8"/>
      <w:pgSz w:w="11906" w:h="16838"/>
      <w:pgMar w:top="1134" w:right="567" w:bottom="1134" w:left="1701" w:header="1134" w:footer="308"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39AA8" w14:textId="77777777" w:rsidR="00E325FE" w:rsidRPr="008A5356" w:rsidRDefault="00E325FE">
      <w:r w:rsidRPr="008A5356">
        <w:separator/>
      </w:r>
    </w:p>
  </w:endnote>
  <w:endnote w:type="continuationSeparator" w:id="0">
    <w:p w14:paraId="5FAD6C89" w14:textId="77777777" w:rsidR="00E325FE" w:rsidRPr="008A5356" w:rsidRDefault="00E325FE">
      <w:r w:rsidRPr="008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819"/>
    </w:tblGrid>
    <w:tr w:rsidR="00B23C9D" w:rsidRPr="008A5356" w14:paraId="52C81763" w14:textId="77777777" w:rsidTr="00F223CE">
      <w:trPr>
        <w:trHeight w:val="80"/>
      </w:trPr>
      <w:tc>
        <w:tcPr>
          <w:tcW w:w="4927" w:type="dxa"/>
          <w:tcBorders>
            <w:top w:val="nil"/>
            <w:left w:val="nil"/>
            <w:bottom w:val="nil"/>
            <w:right w:val="nil"/>
          </w:tcBorders>
        </w:tcPr>
        <w:p w14:paraId="14D2DF5D" w14:textId="77777777" w:rsidR="00B23C9D" w:rsidRPr="008A5356" w:rsidRDefault="00B23C9D" w:rsidP="00205ACD">
          <w:pPr>
            <w:pStyle w:val="Porat"/>
            <w:rPr>
              <w:sz w:val="24"/>
              <w:szCs w:val="24"/>
            </w:rPr>
          </w:pPr>
        </w:p>
      </w:tc>
      <w:tc>
        <w:tcPr>
          <w:tcW w:w="4928" w:type="dxa"/>
          <w:tcBorders>
            <w:top w:val="nil"/>
            <w:left w:val="nil"/>
            <w:bottom w:val="nil"/>
            <w:right w:val="nil"/>
          </w:tcBorders>
        </w:tcPr>
        <w:p w14:paraId="78CFB10C" w14:textId="77777777" w:rsidR="00B23C9D" w:rsidRPr="008A5356" w:rsidRDefault="00B23C9D" w:rsidP="006918F1">
          <w:pPr>
            <w:pStyle w:val="Porat"/>
            <w:rPr>
              <w:sz w:val="24"/>
              <w:szCs w:val="24"/>
            </w:rPr>
          </w:pPr>
        </w:p>
      </w:tc>
    </w:tr>
  </w:tbl>
  <w:p w14:paraId="61361EE2" w14:textId="77777777" w:rsidR="00A60577" w:rsidRPr="008A5356"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2AA39" w14:textId="77777777" w:rsidR="00E325FE" w:rsidRPr="008A5356" w:rsidRDefault="00E325FE">
      <w:r w:rsidRPr="008A5356">
        <w:separator/>
      </w:r>
    </w:p>
  </w:footnote>
  <w:footnote w:type="continuationSeparator" w:id="0">
    <w:p w14:paraId="4F985A37" w14:textId="77777777" w:rsidR="00E325FE" w:rsidRPr="008A5356" w:rsidRDefault="00E325FE">
      <w:r w:rsidRPr="008A535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0924"/>
    <w:rsid w:val="0003125C"/>
    <w:rsid w:val="00055DFE"/>
    <w:rsid w:val="00070364"/>
    <w:rsid w:val="000911A8"/>
    <w:rsid w:val="000D61E3"/>
    <w:rsid w:val="00150085"/>
    <w:rsid w:val="00162633"/>
    <w:rsid w:val="00183780"/>
    <w:rsid w:val="001A1D8F"/>
    <w:rsid w:val="001D5999"/>
    <w:rsid w:val="001F23DD"/>
    <w:rsid w:val="00205ACD"/>
    <w:rsid w:val="0024249A"/>
    <w:rsid w:val="0024674B"/>
    <w:rsid w:val="002508AF"/>
    <w:rsid w:val="00294383"/>
    <w:rsid w:val="00336EF6"/>
    <w:rsid w:val="00343E50"/>
    <w:rsid w:val="003752C9"/>
    <w:rsid w:val="003776B9"/>
    <w:rsid w:val="00386A23"/>
    <w:rsid w:val="003C1B6B"/>
    <w:rsid w:val="003C65C3"/>
    <w:rsid w:val="0045212E"/>
    <w:rsid w:val="0045772B"/>
    <w:rsid w:val="004E165D"/>
    <w:rsid w:val="004E5C28"/>
    <w:rsid w:val="004E6752"/>
    <w:rsid w:val="005131F9"/>
    <w:rsid w:val="005421C4"/>
    <w:rsid w:val="005A4354"/>
    <w:rsid w:val="005F560E"/>
    <w:rsid w:val="00606B26"/>
    <w:rsid w:val="006451F9"/>
    <w:rsid w:val="006918F1"/>
    <w:rsid w:val="006E2FE7"/>
    <w:rsid w:val="00701642"/>
    <w:rsid w:val="00722052"/>
    <w:rsid w:val="0074477C"/>
    <w:rsid w:val="00756E4B"/>
    <w:rsid w:val="00762B6F"/>
    <w:rsid w:val="0076667C"/>
    <w:rsid w:val="007752A2"/>
    <w:rsid w:val="00791363"/>
    <w:rsid w:val="007E3925"/>
    <w:rsid w:val="00801184"/>
    <w:rsid w:val="0080428F"/>
    <w:rsid w:val="00820A87"/>
    <w:rsid w:val="00864F56"/>
    <w:rsid w:val="008920B5"/>
    <w:rsid w:val="008A5356"/>
    <w:rsid w:val="009145CC"/>
    <w:rsid w:val="00987074"/>
    <w:rsid w:val="009A2FFC"/>
    <w:rsid w:val="00A405CB"/>
    <w:rsid w:val="00A60577"/>
    <w:rsid w:val="00A672DD"/>
    <w:rsid w:val="00AA2BB4"/>
    <w:rsid w:val="00AC0C70"/>
    <w:rsid w:val="00AE45D9"/>
    <w:rsid w:val="00B20881"/>
    <w:rsid w:val="00B23C9D"/>
    <w:rsid w:val="00B445E1"/>
    <w:rsid w:val="00B4752A"/>
    <w:rsid w:val="00B55838"/>
    <w:rsid w:val="00BA0B0C"/>
    <w:rsid w:val="00BF4CFA"/>
    <w:rsid w:val="00C2066F"/>
    <w:rsid w:val="00C32104"/>
    <w:rsid w:val="00C528F8"/>
    <w:rsid w:val="00CB31D0"/>
    <w:rsid w:val="00CB329E"/>
    <w:rsid w:val="00CB5E9C"/>
    <w:rsid w:val="00CF6E8A"/>
    <w:rsid w:val="00D21520"/>
    <w:rsid w:val="00D75CF2"/>
    <w:rsid w:val="00D96EBF"/>
    <w:rsid w:val="00DA01F1"/>
    <w:rsid w:val="00DA6F81"/>
    <w:rsid w:val="00DC62FB"/>
    <w:rsid w:val="00E23A7B"/>
    <w:rsid w:val="00E325FE"/>
    <w:rsid w:val="00E4068C"/>
    <w:rsid w:val="00EC03DF"/>
    <w:rsid w:val="00ED7F8B"/>
    <w:rsid w:val="00F031F6"/>
    <w:rsid w:val="00F05C8F"/>
    <w:rsid w:val="00F11F5C"/>
    <w:rsid w:val="00F12DDB"/>
    <w:rsid w:val="00F223CE"/>
    <w:rsid w:val="00F57783"/>
    <w:rsid w:val="00F9613B"/>
    <w:rsid w:val="00FB53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059A4"/>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1600</Words>
  <Characters>912</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Ignė Kriščiūnaitė</cp:lastModifiedBy>
  <cp:revision>3</cp:revision>
  <dcterms:created xsi:type="dcterms:W3CDTF">2026-09-17T14:22:00Z</dcterms:created>
  <dcterms:modified xsi:type="dcterms:W3CDTF">2026-09-18T07:16:00Z</dcterms:modified>
</cp:coreProperties>
</file>