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12B3264B" w:rsidR="00F223CE" w:rsidRPr="004F1932" w:rsidRDefault="00F223CE" w:rsidP="004F1932">
      <w:pPr>
        <w:pStyle w:val="Antrat1"/>
        <w:ind w:right="0"/>
        <w:rPr>
          <w:b/>
          <w:bCs/>
          <w:sz w:val="28"/>
          <w:szCs w:val="28"/>
        </w:rPr>
      </w:pPr>
      <w:r w:rsidRPr="004F1932">
        <w:rPr>
          <w:b/>
          <w:bCs/>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1932">
        <w:rPr>
          <w:b/>
          <w:bCs/>
          <w:sz w:val="28"/>
          <w:szCs w:val="28"/>
        </w:rPr>
        <w:t>NERINGOS SAVIVALDYBĖS MERAS</w:t>
      </w:r>
    </w:p>
    <w:p w14:paraId="3CF83475" w14:textId="77777777" w:rsidR="00F223CE" w:rsidRPr="004F1932" w:rsidRDefault="00F223CE" w:rsidP="005131F9">
      <w:pPr>
        <w:tabs>
          <w:tab w:val="center" w:pos="4253"/>
        </w:tabs>
        <w:jc w:val="center"/>
        <w:rPr>
          <w:sz w:val="24"/>
          <w:szCs w:val="24"/>
        </w:rPr>
      </w:pPr>
    </w:p>
    <w:p w14:paraId="19015209" w14:textId="77777777" w:rsidR="00F223CE" w:rsidRPr="004F1932" w:rsidRDefault="00F223CE" w:rsidP="005131F9">
      <w:pPr>
        <w:pStyle w:val="Antrat5"/>
        <w:tabs>
          <w:tab w:val="center" w:pos="4395"/>
        </w:tabs>
        <w:rPr>
          <w:szCs w:val="24"/>
        </w:rPr>
      </w:pPr>
      <w:r w:rsidRPr="004F1932">
        <w:rPr>
          <w:szCs w:val="24"/>
        </w:rPr>
        <w:t>POTVARKIS</w:t>
      </w:r>
    </w:p>
    <w:p w14:paraId="62B4DB77" w14:textId="3A323019" w:rsidR="00F223CE" w:rsidRPr="004F1932" w:rsidRDefault="00F223CE" w:rsidP="005131F9">
      <w:pPr>
        <w:jc w:val="center"/>
        <w:rPr>
          <w:b/>
          <w:sz w:val="24"/>
          <w:szCs w:val="24"/>
        </w:rPr>
      </w:pPr>
      <w:r w:rsidRPr="004F1932">
        <w:rPr>
          <w:b/>
          <w:sz w:val="24"/>
          <w:szCs w:val="24"/>
        </w:rPr>
        <w:t xml:space="preserve">DĖL </w:t>
      </w:r>
      <w:r w:rsidR="00594F1D" w:rsidRPr="004F1932">
        <w:rPr>
          <w:b/>
          <w:sz w:val="24"/>
          <w:szCs w:val="24"/>
        </w:rPr>
        <w:t>MEDŽ</w:t>
      </w:r>
      <w:r w:rsidR="00265016" w:rsidRPr="004F1932">
        <w:rPr>
          <w:b/>
          <w:sz w:val="24"/>
          <w:szCs w:val="24"/>
        </w:rPr>
        <w:t>I</w:t>
      </w:r>
      <w:r w:rsidR="00530ED6" w:rsidRPr="004F1932">
        <w:rPr>
          <w:b/>
          <w:sz w:val="24"/>
          <w:szCs w:val="24"/>
        </w:rPr>
        <w:t>O ŠALINIMO</w:t>
      </w:r>
      <w:r w:rsidR="00F262F1" w:rsidRPr="004F1932">
        <w:rPr>
          <w:b/>
          <w:sz w:val="24"/>
          <w:szCs w:val="24"/>
        </w:rPr>
        <w:t xml:space="preserve"> PREILOS G. 101</w:t>
      </w:r>
      <w:r w:rsidR="00370E25" w:rsidRPr="004F1932">
        <w:rPr>
          <w:b/>
          <w:sz w:val="24"/>
          <w:szCs w:val="24"/>
        </w:rPr>
        <w:t>, NERINGA</w:t>
      </w:r>
    </w:p>
    <w:p w14:paraId="4F5446E9" w14:textId="77777777" w:rsidR="00F223CE" w:rsidRPr="004F1932" w:rsidRDefault="00F223CE" w:rsidP="005131F9">
      <w:pPr>
        <w:pStyle w:val="Antrats"/>
        <w:tabs>
          <w:tab w:val="clear" w:pos="4153"/>
          <w:tab w:val="clear" w:pos="8306"/>
          <w:tab w:val="center" w:pos="4395"/>
        </w:tabs>
        <w:jc w:val="center"/>
        <w:rPr>
          <w:sz w:val="24"/>
        </w:rPr>
      </w:pPr>
    </w:p>
    <w:p w14:paraId="6F313AF3" w14:textId="4088C293" w:rsidR="00F223CE" w:rsidRPr="004F1932" w:rsidRDefault="00CB329E" w:rsidP="005131F9">
      <w:pPr>
        <w:pStyle w:val="Antrats"/>
        <w:tabs>
          <w:tab w:val="clear" w:pos="4153"/>
          <w:tab w:val="clear" w:pos="8306"/>
        </w:tabs>
        <w:jc w:val="center"/>
        <w:rPr>
          <w:sz w:val="24"/>
        </w:rPr>
      </w:pPr>
      <w:r w:rsidRPr="004F1932">
        <w:rPr>
          <w:sz w:val="24"/>
        </w:rPr>
        <w:t>202</w:t>
      </w:r>
      <w:r w:rsidR="00F54CC9" w:rsidRPr="004F1932">
        <w:rPr>
          <w:sz w:val="24"/>
        </w:rPr>
        <w:t>6</w:t>
      </w:r>
      <w:r w:rsidR="005131F9" w:rsidRPr="004F1932">
        <w:rPr>
          <w:sz w:val="24"/>
        </w:rPr>
        <w:t xml:space="preserve"> m. </w:t>
      </w:r>
      <w:r w:rsidR="00277D4B" w:rsidRPr="004F1932">
        <w:rPr>
          <w:sz w:val="24"/>
        </w:rPr>
        <w:t>rugsėjo</w:t>
      </w:r>
      <w:r w:rsidR="00F54CC9" w:rsidRPr="004F1932">
        <w:rPr>
          <w:sz w:val="24"/>
        </w:rPr>
        <w:t xml:space="preserve"> </w:t>
      </w:r>
      <w:r w:rsidR="00F223CE" w:rsidRPr="004F1932">
        <w:rPr>
          <w:sz w:val="24"/>
        </w:rPr>
        <w:t xml:space="preserve"> d. Nr. V10-</w:t>
      </w:r>
    </w:p>
    <w:p w14:paraId="4EAF621B" w14:textId="77777777" w:rsidR="00F223CE" w:rsidRPr="004F1932" w:rsidRDefault="00F223CE" w:rsidP="005131F9">
      <w:pPr>
        <w:pStyle w:val="Antrats"/>
        <w:tabs>
          <w:tab w:val="clear" w:pos="4153"/>
          <w:tab w:val="clear" w:pos="8306"/>
          <w:tab w:val="center" w:pos="4395"/>
        </w:tabs>
        <w:jc w:val="center"/>
        <w:rPr>
          <w:sz w:val="24"/>
        </w:rPr>
      </w:pPr>
      <w:r w:rsidRPr="004F1932">
        <w:rPr>
          <w:sz w:val="24"/>
        </w:rPr>
        <w:t>Neringa</w:t>
      </w:r>
    </w:p>
    <w:p w14:paraId="395379F4" w14:textId="77777777" w:rsidR="00F223CE" w:rsidRPr="004F1932" w:rsidRDefault="00F223CE" w:rsidP="00F223CE">
      <w:pPr>
        <w:pStyle w:val="Antrats"/>
        <w:tabs>
          <w:tab w:val="clear" w:pos="4153"/>
          <w:tab w:val="clear" w:pos="8306"/>
          <w:tab w:val="center" w:pos="4395"/>
        </w:tabs>
        <w:jc w:val="center"/>
        <w:rPr>
          <w:sz w:val="24"/>
        </w:rPr>
      </w:pPr>
    </w:p>
    <w:p w14:paraId="3B93E485" w14:textId="53E5B4A2" w:rsidR="00F223CE" w:rsidRPr="004F1932"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4F1932">
        <w:rPr>
          <w:sz w:val="24"/>
        </w:rPr>
        <w:t>Vadovaudamasis</w:t>
      </w:r>
      <w:r w:rsidR="00294383" w:rsidRPr="004F1932">
        <w:rPr>
          <w:sz w:val="24"/>
        </w:rPr>
        <w:t xml:space="preserve"> </w:t>
      </w:r>
      <w:r w:rsidR="008920B5" w:rsidRPr="004F1932">
        <w:rPr>
          <w:sz w:val="24"/>
        </w:rPr>
        <w:t>Lietuvos Respublikos vietos savivaldos įstatymo 25 straipsnio 5 dalimi,</w:t>
      </w:r>
      <w:r w:rsidR="005A4F28" w:rsidRPr="004F1932">
        <w:rPr>
          <w:sz w:val="24"/>
        </w:rPr>
        <w:t xml:space="preserve"> Lietuvos Respublikos želdynų įstatymo 13 straipsnio 6 dalimi,</w:t>
      </w:r>
      <w:r w:rsidR="008920B5" w:rsidRPr="004F1932">
        <w:rPr>
          <w:sz w:val="24"/>
        </w:rPr>
        <w:t xml:space="preserve"> </w:t>
      </w:r>
      <w:r w:rsidR="008920B5" w:rsidRPr="004F1932">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4F1932">
        <w:rPr>
          <w:rFonts w:ascii="Palemonas" w:hAnsi="Palemonas"/>
          <w:sz w:val="24"/>
          <w:lang w:eastAsia="lt-LT"/>
        </w:rPr>
        <w:t>6</w:t>
      </w:r>
      <w:r w:rsidR="008920B5" w:rsidRPr="004F1932">
        <w:rPr>
          <w:rFonts w:ascii="Palemonas" w:hAnsi="Palemonas"/>
          <w:sz w:val="24"/>
          <w:lang w:eastAsia="lt-LT"/>
        </w:rPr>
        <w:t xml:space="preserve"> m. </w:t>
      </w:r>
      <w:r w:rsidR="00277D4B" w:rsidRPr="004F1932">
        <w:rPr>
          <w:rFonts w:ascii="Palemonas" w:hAnsi="Palemonas"/>
          <w:sz w:val="24"/>
          <w:lang w:eastAsia="lt-LT"/>
        </w:rPr>
        <w:t>rugsėjo 10</w:t>
      </w:r>
      <w:r w:rsidR="001A7953" w:rsidRPr="004F1932">
        <w:rPr>
          <w:rFonts w:ascii="Palemonas" w:hAnsi="Palemonas"/>
          <w:sz w:val="24"/>
          <w:lang w:eastAsia="lt-LT"/>
        </w:rPr>
        <w:t xml:space="preserve"> </w:t>
      </w:r>
      <w:r w:rsidR="008920B5" w:rsidRPr="004F1932">
        <w:rPr>
          <w:rFonts w:ascii="Palemonas" w:hAnsi="Palemonas"/>
          <w:sz w:val="24"/>
          <w:lang w:eastAsia="lt-LT"/>
        </w:rPr>
        <w:t>d. posėdžio protokolą Nr.</w:t>
      </w:r>
      <w:r w:rsidR="003752C9" w:rsidRPr="004F1932">
        <w:rPr>
          <w:rFonts w:ascii="Palemonas" w:hAnsi="Palemonas"/>
          <w:color w:val="FFFFFF" w:themeColor="background1"/>
          <w:sz w:val="24"/>
          <w:lang w:eastAsia="lt-LT"/>
        </w:rPr>
        <w:t>*</w:t>
      </w:r>
      <w:r w:rsidR="008920B5" w:rsidRPr="004F1932">
        <w:rPr>
          <w:rFonts w:ascii="Palemonas" w:hAnsi="Palemonas"/>
          <w:sz w:val="24"/>
          <w:lang w:eastAsia="lt-LT"/>
        </w:rPr>
        <w:t>V26-</w:t>
      </w:r>
      <w:r w:rsidR="00277D4B" w:rsidRPr="004F1932">
        <w:rPr>
          <w:rFonts w:ascii="Palemonas" w:hAnsi="Palemonas"/>
          <w:sz w:val="24"/>
          <w:lang w:eastAsia="lt-LT"/>
        </w:rPr>
        <w:t>76</w:t>
      </w:r>
      <w:r w:rsidR="003752C9" w:rsidRPr="004F1932">
        <w:rPr>
          <w:rFonts w:ascii="Palemonas" w:hAnsi="Palemonas"/>
          <w:sz w:val="24"/>
          <w:lang w:eastAsia="lt-LT"/>
        </w:rPr>
        <w:t>:</w:t>
      </w:r>
    </w:p>
    <w:p w14:paraId="06539FE8" w14:textId="4C23DCA9" w:rsidR="00D63ED1" w:rsidRPr="004F1932" w:rsidRDefault="00DA6F81" w:rsidP="00FD2577">
      <w:pPr>
        <w:ind w:firstLine="709"/>
        <w:jc w:val="both"/>
        <w:rPr>
          <w:rFonts w:ascii="Palemonas" w:hAnsi="Palemonas"/>
          <w:sz w:val="24"/>
          <w:lang w:eastAsia="lt-LT"/>
        </w:rPr>
      </w:pPr>
      <w:r w:rsidRPr="004F1932">
        <w:rPr>
          <w:rFonts w:ascii="Palemonas" w:hAnsi="Palemonas"/>
          <w:sz w:val="24"/>
          <w:lang w:eastAsia="lt-LT"/>
        </w:rPr>
        <w:t xml:space="preserve">1. </w:t>
      </w:r>
      <w:r w:rsidRPr="004F1932">
        <w:rPr>
          <w:rFonts w:ascii="Palemonas" w:hAnsi="Palemonas"/>
          <w:spacing w:val="60"/>
          <w:sz w:val="24"/>
          <w:lang w:eastAsia="lt-LT"/>
        </w:rPr>
        <w:t>Leidžiu</w:t>
      </w:r>
      <w:r w:rsidR="00F77780" w:rsidRPr="004F1932">
        <w:rPr>
          <w:rFonts w:ascii="Palemonas" w:hAnsi="Palemonas"/>
          <w:sz w:val="24"/>
          <w:lang w:eastAsia="lt-LT"/>
        </w:rPr>
        <w:t xml:space="preserve"> </w:t>
      </w:r>
      <w:r w:rsidR="00F50259" w:rsidRPr="004F1932">
        <w:rPr>
          <w:rFonts w:ascii="Palemonas" w:hAnsi="Palemonas"/>
          <w:sz w:val="24"/>
          <w:lang w:eastAsia="lt-LT"/>
        </w:rPr>
        <w:t>UAB „</w:t>
      </w:r>
      <w:r w:rsidR="00F262F1" w:rsidRPr="004F1932">
        <w:rPr>
          <w:rFonts w:ascii="Palemonas" w:hAnsi="Palemonas"/>
          <w:sz w:val="24"/>
          <w:lang w:eastAsia="lt-LT"/>
        </w:rPr>
        <w:t>Vėjo nupūsti</w:t>
      </w:r>
      <w:r w:rsidR="00F50259" w:rsidRPr="004F1932">
        <w:rPr>
          <w:rFonts w:ascii="Palemonas" w:hAnsi="Palemonas"/>
          <w:sz w:val="24"/>
          <w:lang w:eastAsia="lt-LT"/>
        </w:rPr>
        <w:t>“</w:t>
      </w:r>
      <w:r w:rsidR="001A7953" w:rsidRPr="004F1932">
        <w:rPr>
          <w:rFonts w:ascii="Palemonas" w:hAnsi="Palemonas"/>
          <w:sz w:val="24"/>
          <w:lang w:eastAsia="lt-LT"/>
        </w:rPr>
        <w:t xml:space="preserve"> </w:t>
      </w:r>
      <w:r w:rsidR="00F77780" w:rsidRPr="004F1932">
        <w:rPr>
          <w:sz w:val="24"/>
          <w:szCs w:val="24"/>
          <w:lang w:eastAsia="lt-LT"/>
        </w:rPr>
        <w:t>šalinti</w:t>
      </w:r>
      <w:r w:rsidR="00277D4B" w:rsidRPr="004F1932">
        <w:rPr>
          <w:rFonts w:ascii="Palemonas" w:hAnsi="Palemonas"/>
          <w:sz w:val="24"/>
          <w:lang w:eastAsia="lt-LT"/>
        </w:rPr>
        <w:t xml:space="preserve"> </w:t>
      </w:r>
      <w:r w:rsidR="00F262F1" w:rsidRPr="004F1932">
        <w:rPr>
          <w:rFonts w:ascii="Palemonas" w:hAnsi="Palemonas"/>
          <w:sz w:val="24"/>
          <w:lang w:eastAsia="lt-LT"/>
        </w:rPr>
        <w:t>juodalksnį</w:t>
      </w:r>
      <w:r w:rsidR="00F77780" w:rsidRPr="004F1932">
        <w:rPr>
          <w:rFonts w:ascii="Palemonas" w:hAnsi="Palemonas"/>
          <w:sz w:val="24"/>
          <w:lang w:eastAsia="lt-LT"/>
        </w:rPr>
        <w:t>, kuri</w:t>
      </w:r>
      <w:r w:rsidR="001A7953" w:rsidRPr="004F1932">
        <w:rPr>
          <w:rFonts w:ascii="Palemonas" w:hAnsi="Palemonas"/>
          <w:sz w:val="24"/>
          <w:lang w:eastAsia="lt-LT"/>
        </w:rPr>
        <w:t>o</w:t>
      </w:r>
      <w:r w:rsidR="00F77780" w:rsidRPr="004F1932">
        <w:rPr>
          <w:rFonts w:ascii="Palemonas" w:hAnsi="Palemonas"/>
          <w:sz w:val="24"/>
          <w:lang w:eastAsia="lt-LT"/>
        </w:rPr>
        <w:t xml:space="preserve"> kamien</w:t>
      </w:r>
      <w:r w:rsidR="001A7953" w:rsidRPr="004F1932">
        <w:rPr>
          <w:rFonts w:ascii="Palemonas" w:hAnsi="Palemonas"/>
          <w:sz w:val="24"/>
          <w:lang w:eastAsia="lt-LT"/>
        </w:rPr>
        <w:t>o</w:t>
      </w:r>
      <w:r w:rsidR="00F77780" w:rsidRPr="004F1932">
        <w:rPr>
          <w:rFonts w:ascii="Palemonas" w:hAnsi="Palemonas"/>
          <w:sz w:val="24"/>
          <w:lang w:eastAsia="lt-LT"/>
        </w:rPr>
        <w:t xml:space="preserve"> skersm</w:t>
      </w:r>
      <w:r w:rsidR="001A7953" w:rsidRPr="004F1932">
        <w:rPr>
          <w:rFonts w:ascii="Palemonas" w:hAnsi="Palemonas"/>
          <w:sz w:val="24"/>
          <w:lang w:eastAsia="lt-LT"/>
        </w:rPr>
        <w:t>uo</w:t>
      </w:r>
      <w:r w:rsidR="00F77780" w:rsidRPr="004F1932">
        <w:rPr>
          <w:rFonts w:ascii="Palemonas" w:hAnsi="Palemonas"/>
          <w:sz w:val="24"/>
          <w:lang w:eastAsia="lt-LT"/>
        </w:rPr>
        <w:t xml:space="preserve"> </w:t>
      </w:r>
      <w:r w:rsidR="00F262F1" w:rsidRPr="004F1932">
        <w:rPr>
          <w:rFonts w:ascii="Palemonas" w:hAnsi="Palemonas"/>
          <w:sz w:val="24"/>
          <w:lang w:eastAsia="lt-LT"/>
        </w:rPr>
        <w:t>40</w:t>
      </w:r>
      <w:r w:rsidR="00F77780" w:rsidRPr="004F1932">
        <w:rPr>
          <w:rFonts w:ascii="Palemonas" w:hAnsi="Palemonas"/>
          <w:sz w:val="24"/>
          <w:lang w:eastAsia="lt-LT"/>
        </w:rPr>
        <w:t xml:space="preserve"> cm,</w:t>
      </w:r>
      <w:r w:rsidR="00041905" w:rsidRPr="004F1932">
        <w:rPr>
          <w:rFonts w:ascii="Palemonas" w:hAnsi="Palemonas"/>
          <w:sz w:val="24"/>
          <w:lang w:eastAsia="lt-LT"/>
        </w:rPr>
        <w:t xml:space="preserve"> </w:t>
      </w:r>
      <w:r w:rsidR="005B4ACC" w:rsidRPr="004F1932">
        <w:rPr>
          <w:rFonts w:ascii="Palemonas" w:hAnsi="Palemonas"/>
          <w:sz w:val="24"/>
          <w:lang w:eastAsia="lt-LT"/>
        </w:rPr>
        <w:t xml:space="preserve">adresu </w:t>
      </w:r>
      <w:r w:rsidR="00E706AF" w:rsidRPr="004F1932">
        <w:rPr>
          <w:rFonts w:ascii="Palemonas" w:hAnsi="Palemonas"/>
          <w:sz w:val="24"/>
          <w:lang w:eastAsia="lt-LT"/>
        </w:rPr>
        <w:t>P</w:t>
      </w:r>
      <w:r w:rsidR="00F262F1" w:rsidRPr="004F1932">
        <w:rPr>
          <w:rFonts w:ascii="Palemonas" w:hAnsi="Palemonas"/>
          <w:sz w:val="24"/>
          <w:lang w:eastAsia="lt-LT"/>
        </w:rPr>
        <w:t>reilos g. 101</w:t>
      </w:r>
      <w:r w:rsidR="005B4ACC" w:rsidRPr="004F1932">
        <w:rPr>
          <w:rFonts w:ascii="Palemonas" w:hAnsi="Palemonas"/>
          <w:sz w:val="24"/>
          <w:lang w:eastAsia="lt-LT"/>
        </w:rPr>
        <w:t>, Neringa</w:t>
      </w:r>
      <w:r w:rsidR="00273612" w:rsidRPr="004F1932">
        <w:rPr>
          <w:sz w:val="22"/>
          <w:szCs w:val="22"/>
        </w:rPr>
        <w:t>,</w:t>
      </w:r>
      <w:r w:rsidR="00273612" w:rsidRPr="004F1932">
        <w:rPr>
          <w:rFonts w:ascii="Palemonas" w:hAnsi="Palemonas"/>
          <w:sz w:val="24"/>
          <w:lang w:eastAsia="lt-LT"/>
        </w:rPr>
        <w:t xml:space="preserve"> </w:t>
      </w:r>
      <w:r w:rsidR="00FD2577" w:rsidRPr="004F1932">
        <w:rPr>
          <w:rFonts w:ascii="Palemonas" w:hAnsi="Palemonas"/>
          <w:sz w:val="24"/>
          <w:lang w:eastAsia="lt-LT"/>
        </w:rPr>
        <w:t>ne</w:t>
      </w:r>
      <w:r w:rsidR="00F57BDD" w:rsidRPr="004F1932">
        <w:rPr>
          <w:rFonts w:ascii="Palemonas" w:hAnsi="Palemonas"/>
          <w:sz w:val="24"/>
          <w:lang w:eastAsia="lt-LT"/>
        </w:rPr>
        <w:t>skaičiuojant</w:t>
      </w:r>
      <w:r w:rsidR="00FD2577" w:rsidRPr="004F1932">
        <w:rPr>
          <w:rFonts w:ascii="Palemonas" w:hAnsi="Palemonas"/>
          <w:sz w:val="24"/>
          <w:lang w:eastAsia="lt-LT"/>
        </w:rPr>
        <w:t xml:space="preserve"> želdinių atkuriamosios vertės kompensacijos </w:t>
      </w:r>
      <w:r w:rsidR="00FD2577" w:rsidRPr="004F1932">
        <w:rPr>
          <w:rFonts w:ascii="Palemonas" w:eastAsia="Calibri" w:hAnsi="Palemonas"/>
          <w:sz w:val="24"/>
          <w:szCs w:val="24"/>
        </w:rPr>
        <w:t>ir</w:t>
      </w:r>
      <w:r w:rsidR="00FD2577" w:rsidRPr="004F1932">
        <w:rPr>
          <w:rFonts w:ascii="Palemonas" w:hAnsi="Palemonas"/>
          <w:sz w:val="24"/>
          <w:lang w:eastAsia="lt-LT"/>
        </w:rPr>
        <w:t xml:space="preserve"> gavus 2</w:t>
      </w:r>
      <w:r w:rsidR="00927A6B" w:rsidRPr="004F1932">
        <w:rPr>
          <w:rFonts w:ascii="Palemonas" w:hAnsi="Palemonas"/>
          <w:sz w:val="24"/>
          <w:lang w:eastAsia="lt-LT"/>
        </w:rPr>
        <w:t> </w:t>
      </w:r>
      <w:r w:rsidR="00FD2577" w:rsidRPr="004F1932">
        <w:rPr>
          <w:rFonts w:ascii="Palemonas" w:hAnsi="Palemonas"/>
          <w:sz w:val="24"/>
          <w:lang w:eastAsia="lt-LT"/>
        </w:rPr>
        <w:t>punkte nurodytą leidimą.</w:t>
      </w:r>
    </w:p>
    <w:p w14:paraId="65DB5F2D" w14:textId="57787452" w:rsidR="00DA6F81" w:rsidRPr="004F1932" w:rsidRDefault="00DA6F81" w:rsidP="00DA6F81">
      <w:pPr>
        <w:ind w:firstLine="709"/>
        <w:jc w:val="both"/>
        <w:rPr>
          <w:sz w:val="24"/>
          <w:szCs w:val="24"/>
          <w:lang w:eastAsia="lt-LT"/>
        </w:rPr>
      </w:pPr>
      <w:r w:rsidRPr="004F1932">
        <w:rPr>
          <w:sz w:val="24"/>
          <w:szCs w:val="24"/>
          <w:lang w:eastAsia="lt-LT"/>
        </w:rPr>
        <w:t xml:space="preserve">2. </w:t>
      </w:r>
      <w:r w:rsidRPr="004F1932">
        <w:rPr>
          <w:spacing w:val="60"/>
          <w:sz w:val="24"/>
          <w:szCs w:val="24"/>
          <w:lang w:eastAsia="lt-LT"/>
        </w:rPr>
        <w:t>Pavedu</w:t>
      </w:r>
      <w:r w:rsidRPr="004F1932">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4F1932" w:rsidRDefault="00DA6F81" w:rsidP="00DA6F81">
      <w:pPr>
        <w:ind w:firstLine="709"/>
        <w:jc w:val="both"/>
        <w:rPr>
          <w:rFonts w:eastAsia="Calibri"/>
          <w:sz w:val="24"/>
          <w:szCs w:val="24"/>
          <w:lang w:eastAsia="lt-LT"/>
        </w:rPr>
      </w:pPr>
      <w:r w:rsidRPr="004F1932">
        <w:rPr>
          <w:sz w:val="24"/>
          <w:szCs w:val="24"/>
        </w:rPr>
        <w:t xml:space="preserve">3. </w:t>
      </w:r>
      <w:r w:rsidRPr="004F1932">
        <w:rPr>
          <w:rFonts w:eastAsia="Calibri"/>
          <w:spacing w:val="60"/>
          <w:sz w:val="24"/>
          <w:szCs w:val="24"/>
          <w:lang w:eastAsia="lt-LT"/>
        </w:rPr>
        <w:t>Įpareigoju</w:t>
      </w:r>
      <w:r w:rsidRPr="004F1932">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4F1932" w:rsidRDefault="00DA6F81" w:rsidP="00DA6F81">
      <w:pPr>
        <w:ind w:firstLine="680"/>
        <w:jc w:val="both"/>
        <w:rPr>
          <w:rFonts w:eastAsia="Calibri"/>
          <w:sz w:val="24"/>
          <w:szCs w:val="24"/>
          <w:lang w:eastAsia="lt-LT"/>
        </w:rPr>
      </w:pPr>
      <w:r w:rsidRPr="004F1932">
        <w:rPr>
          <w:rFonts w:eastAsia="Calibri"/>
          <w:sz w:val="24"/>
          <w:szCs w:val="24"/>
          <w:lang w:eastAsia="lt-LT"/>
        </w:rPr>
        <w:t xml:space="preserve">4. </w:t>
      </w:r>
      <w:r w:rsidRPr="004F1932">
        <w:rPr>
          <w:spacing w:val="60"/>
          <w:sz w:val="24"/>
          <w:szCs w:val="24"/>
        </w:rPr>
        <w:t>Nustatau</w:t>
      </w:r>
      <w:r w:rsidRPr="004F1932">
        <w:rPr>
          <w:sz w:val="24"/>
          <w:szCs w:val="24"/>
        </w:rPr>
        <w:t xml:space="preserve">, kad šis potvarkis įsigalioja po </w:t>
      </w:r>
      <w:r w:rsidR="006B670D" w:rsidRPr="004F1932">
        <w:rPr>
          <w:sz w:val="24"/>
          <w:szCs w:val="24"/>
        </w:rPr>
        <w:t>1</w:t>
      </w:r>
      <w:r w:rsidRPr="004F1932">
        <w:rPr>
          <w:sz w:val="24"/>
          <w:szCs w:val="24"/>
        </w:rPr>
        <w:t>0 d. d. nuo priėmimo dienos.</w:t>
      </w:r>
    </w:p>
    <w:p w14:paraId="0C077A3C" w14:textId="2C5CCE70" w:rsidR="000D2D76" w:rsidRPr="004F1932" w:rsidRDefault="000D2D76" w:rsidP="000D2D76">
      <w:pPr>
        <w:ind w:firstLine="680"/>
        <w:jc w:val="both"/>
        <w:rPr>
          <w:sz w:val="24"/>
          <w:szCs w:val="24"/>
          <w:lang w:eastAsia="ar-SA"/>
        </w:rPr>
      </w:pPr>
      <w:r w:rsidRPr="004F1932">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4F1932">
        <w:rPr>
          <w:sz w:val="24"/>
          <w:szCs w:val="24"/>
        </w:rPr>
        <w:t> </w:t>
      </w:r>
      <w:r w:rsidRPr="004F1932">
        <w:rPr>
          <w:sz w:val="24"/>
          <w:szCs w:val="24"/>
        </w:rPr>
        <w:t>g.</w:t>
      </w:r>
      <w:r w:rsidR="004F1932">
        <w:rPr>
          <w:sz w:val="24"/>
          <w:szCs w:val="24"/>
        </w:rPr>
        <w:t> </w:t>
      </w:r>
      <w:r w:rsidRPr="004F1932">
        <w:rPr>
          <w:sz w:val="24"/>
          <w:szCs w:val="24"/>
        </w:rPr>
        <w:t>80, 76298 Šiauliai, Žygimantų g. 2, 01102 Vilnius), Lietuvos Respublikos administracinių bylų teisenos įstatymo nustatyta tvarka per vieną mėnesį nuo jo paskelbimo arba įteikimo suinteresuotai šaliai dienos.</w:t>
      </w:r>
    </w:p>
    <w:p w14:paraId="7846E17E" w14:textId="3713CF5E" w:rsidR="006B670D" w:rsidRPr="004F1932" w:rsidRDefault="006B670D" w:rsidP="006B670D">
      <w:pPr>
        <w:ind w:firstLine="680"/>
        <w:jc w:val="both"/>
        <w:rPr>
          <w:sz w:val="24"/>
          <w:szCs w:val="24"/>
          <w:lang w:eastAsia="ar-SA"/>
        </w:rPr>
      </w:pPr>
    </w:p>
    <w:p w14:paraId="728689DD" w14:textId="50537E1A" w:rsidR="00DA6F81" w:rsidRPr="004F1932" w:rsidRDefault="00DA6F81" w:rsidP="00DA6F81">
      <w:pPr>
        <w:ind w:firstLine="680"/>
        <w:jc w:val="both"/>
        <w:rPr>
          <w:sz w:val="24"/>
          <w:szCs w:val="24"/>
          <w:lang w:eastAsia="ar-SA"/>
        </w:rPr>
      </w:pPr>
    </w:p>
    <w:p w14:paraId="72B47BA1" w14:textId="77777777" w:rsidR="00150085" w:rsidRPr="004F1932" w:rsidRDefault="00150085" w:rsidP="00AE45D9">
      <w:pPr>
        <w:tabs>
          <w:tab w:val="left" w:pos="7371"/>
        </w:tabs>
        <w:rPr>
          <w:sz w:val="24"/>
        </w:rPr>
      </w:pPr>
    </w:p>
    <w:p w14:paraId="10F7C667" w14:textId="77777777" w:rsidR="00F223CE" w:rsidRPr="004F1932" w:rsidRDefault="000D61E3" w:rsidP="00B23C9D">
      <w:pPr>
        <w:tabs>
          <w:tab w:val="left" w:pos="7371"/>
        </w:tabs>
        <w:rPr>
          <w:sz w:val="24"/>
        </w:rPr>
      </w:pPr>
      <w:r w:rsidRPr="004F1932">
        <w:rPr>
          <w:sz w:val="24"/>
        </w:rPr>
        <w:t>S</w:t>
      </w:r>
      <w:r w:rsidR="00AE45D9" w:rsidRPr="004F1932">
        <w:rPr>
          <w:sz w:val="24"/>
        </w:rPr>
        <w:t>avivaldybės meras</w:t>
      </w:r>
      <w:r w:rsidR="00AE45D9" w:rsidRPr="004F1932">
        <w:rPr>
          <w:sz w:val="24"/>
        </w:rPr>
        <w:tab/>
      </w:r>
      <w:r w:rsidR="0002290A" w:rsidRPr="004F1932">
        <w:rPr>
          <w:sz w:val="24"/>
        </w:rPr>
        <w:t xml:space="preserve">            Darius Jasaitis</w:t>
      </w:r>
    </w:p>
    <w:p w14:paraId="0C831B16" w14:textId="77777777" w:rsidR="00F223CE" w:rsidRPr="004F1932" w:rsidRDefault="00F223CE" w:rsidP="00F223CE">
      <w:pPr>
        <w:rPr>
          <w:sz w:val="24"/>
        </w:rPr>
      </w:pPr>
    </w:p>
    <w:p w14:paraId="1CB2E147" w14:textId="77777777" w:rsidR="00F223CE" w:rsidRPr="004F1932" w:rsidRDefault="00F223CE" w:rsidP="00F223CE">
      <w:pPr>
        <w:rPr>
          <w:sz w:val="24"/>
        </w:rPr>
      </w:pPr>
    </w:p>
    <w:p w14:paraId="157922CF" w14:textId="77777777" w:rsidR="00F223CE" w:rsidRPr="004F1932" w:rsidRDefault="00F223CE" w:rsidP="00F223CE">
      <w:pPr>
        <w:rPr>
          <w:sz w:val="24"/>
        </w:rPr>
      </w:pPr>
    </w:p>
    <w:p w14:paraId="633913A6" w14:textId="77777777" w:rsidR="00F223CE" w:rsidRPr="004F1932" w:rsidRDefault="00F223CE" w:rsidP="00F223CE">
      <w:pPr>
        <w:rPr>
          <w:sz w:val="24"/>
        </w:rPr>
      </w:pPr>
    </w:p>
    <w:p w14:paraId="1EF1B132" w14:textId="77777777" w:rsidR="00927A6B" w:rsidRDefault="00927A6B" w:rsidP="00F223CE">
      <w:pPr>
        <w:rPr>
          <w:sz w:val="24"/>
        </w:rPr>
      </w:pPr>
    </w:p>
    <w:p w14:paraId="63274445" w14:textId="77777777" w:rsidR="004F1932" w:rsidRDefault="004F1932" w:rsidP="00F223CE">
      <w:pPr>
        <w:rPr>
          <w:sz w:val="24"/>
        </w:rPr>
      </w:pPr>
    </w:p>
    <w:p w14:paraId="77EF5C80" w14:textId="77777777" w:rsidR="004F1932" w:rsidRDefault="004F1932" w:rsidP="00F223CE">
      <w:pPr>
        <w:rPr>
          <w:sz w:val="24"/>
        </w:rPr>
      </w:pPr>
    </w:p>
    <w:p w14:paraId="417F4909" w14:textId="77777777" w:rsidR="004F1932" w:rsidRPr="004F1932" w:rsidRDefault="004F1932" w:rsidP="00F223CE">
      <w:pPr>
        <w:rPr>
          <w:sz w:val="24"/>
        </w:rPr>
      </w:pPr>
    </w:p>
    <w:p w14:paraId="3FA4780A" w14:textId="77777777" w:rsidR="00927A6B" w:rsidRPr="004F1932" w:rsidRDefault="00927A6B" w:rsidP="00F223CE">
      <w:pPr>
        <w:rPr>
          <w:sz w:val="24"/>
        </w:rPr>
      </w:pPr>
    </w:p>
    <w:p w14:paraId="6EB0B0F2" w14:textId="77777777" w:rsidR="00F223CE" w:rsidRPr="004F1932" w:rsidRDefault="0002290A" w:rsidP="00F223CE">
      <w:pPr>
        <w:rPr>
          <w:sz w:val="24"/>
        </w:rPr>
      </w:pPr>
      <w:r w:rsidRPr="004F1932">
        <w:rPr>
          <w:sz w:val="24"/>
        </w:rPr>
        <w:t>Renata Jakienė</w:t>
      </w:r>
    </w:p>
    <w:p w14:paraId="0B812D27" w14:textId="4D2FB700" w:rsidR="00F223CE" w:rsidRPr="00F223CE" w:rsidRDefault="00F223CE" w:rsidP="00F223CE">
      <w:pPr>
        <w:rPr>
          <w:sz w:val="24"/>
        </w:rPr>
      </w:pPr>
      <w:r w:rsidRPr="004F1932">
        <w:rPr>
          <w:sz w:val="24"/>
        </w:rPr>
        <w:t>202</w:t>
      </w:r>
      <w:r w:rsidR="00F54CC9" w:rsidRPr="004F1932">
        <w:rPr>
          <w:sz w:val="24"/>
        </w:rPr>
        <w:t>6-</w:t>
      </w:r>
      <w:r w:rsidR="00277D4B" w:rsidRPr="004F1932">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C5A40" w14:textId="77777777" w:rsidR="001C6078" w:rsidRPr="004F1932" w:rsidRDefault="001C6078">
      <w:r w:rsidRPr="004F1932">
        <w:separator/>
      </w:r>
    </w:p>
  </w:endnote>
  <w:endnote w:type="continuationSeparator" w:id="0">
    <w:p w14:paraId="51DD14D6" w14:textId="77777777" w:rsidR="001C6078" w:rsidRPr="004F1932" w:rsidRDefault="001C6078">
      <w:r w:rsidRPr="004F19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4F1932" w14:paraId="12A2D2CB" w14:textId="77777777" w:rsidTr="00F223CE">
      <w:trPr>
        <w:trHeight w:val="80"/>
      </w:trPr>
      <w:tc>
        <w:tcPr>
          <w:tcW w:w="4927" w:type="dxa"/>
          <w:tcBorders>
            <w:top w:val="nil"/>
            <w:left w:val="nil"/>
            <w:bottom w:val="nil"/>
            <w:right w:val="nil"/>
          </w:tcBorders>
        </w:tcPr>
        <w:p w14:paraId="777E4962" w14:textId="77777777" w:rsidR="00B23C9D" w:rsidRPr="004F1932"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4F1932" w:rsidRDefault="00B23C9D" w:rsidP="006918F1">
          <w:pPr>
            <w:pStyle w:val="Porat"/>
            <w:rPr>
              <w:sz w:val="24"/>
              <w:szCs w:val="24"/>
            </w:rPr>
          </w:pPr>
        </w:p>
      </w:tc>
    </w:tr>
  </w:tbl>
  <w:p w14:paraId="0B7D77D6" w14:textId="77777777" w:rsidR="00A60577" w:rsidRPr="004F1932"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42071" w14:textId="77777777" w:rsidR="001C6078" w:rsidRPr="004F1932" w:rsidRDefault="001C6078">
      <w:r w:rsidRPr="004F1932">
        <w:separator/>
      </w:r>
    </w:p>
  </w:footnote>
  <w:footnote w:type="continuationSeparator" w:id="0">
    <w:p w14:paraId="65A73782" w14:textId="77777777" w:rsidR="001C6078" w:rsidRPr="004F1932" w:rsidRDefault="001C6078">
      <w:r w:rsidRPr="004F193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911A8"/>
    <w:rsid w:val="000C21B6"/>
    <w:rsid w:val="000D2D76"/>
    <w:rsid w:val="000D61E3"/>
    <w:rsid w:val="000F507E"/>
    <w:rsid w:val="00105FFE"/>
    <w:rsid w:val="00112C69"/>
    <w:rsid w:val="001402A3"/>
    <w:rsid w:val="00146F17"/>
    <w:rsid w:val="00150085"/>
    <w:rsid w:val="00186FBF"/>
    <w:rsid w:val="001A1D8F"/>
    <w:rsid w:val="001A631E"/>
    <w:rsid w:val="001A7953"/>
    <w:rsid w:val="001C6078"/>
    <w:rsid w:val="001F23DD"/>
    <w:rsid w:val="00205ACD"/>
    <w:rsid w:val="0023296D"/>
    <w:rsid w:val="0024249A"/>
    <w:rsid w:val="0024674B"/>
    <w:rsid w:val="00265016"/>
    <w:rsid w:val="002706B2"/>
    <w:rsid w:val="00273612"/>
    <w:rsid w:val="00277D4B"/>
    <w:rsid w:val="00294383"/>
    <w:rsid w:val="00343E50"/>
    <w:rsid w:val="00370E25"/>
    <w:rsid w:val="003752C9"/>
    <w:rsid w:val="003776B9"/>
    <w:rsid w:val="00386A23"/>
    <w:rsid w:val="003A3CAF"/>
    <w:rsid w:val="003D3C1E"/>
    <w:rsid w:val="0040332C"/>
    <w:rsid w:val="0045212E"/>
    <w:rsid w:val="0045772B"/>
    <w:rsid w:val="004632AC"/>
    <w:rsid w:val="00465154"/>
    <w:rsid w:val="004A2290"/>
    <w:rsid w:val="004D5AA2"/>
    <w:rsid w:val="004E5C28"/>
    <w:rsid w:val="004F1932"/>
    <w:rsid w:val="0050321D"/>
    <w:rsid w:val="005131F9"/>
    <w:rsid w:val="00530ED6"/>
    <w:rsid w:val="005421C4"/>
    <w:rsid w:val="00544AE2"/>
    <w:rsid w:val="00547CA8"/>
    <w:rsid w:val="00594F1D"/>
    <w:rsid w:val="005A4354"/>
    <w:rsid w:val="005A4F28"/>
    <w:rsid w:val="005B4ACC"/>
    <w:rsid w:val="005C5FAF"/>
    <w:rsid w:val="005D00F7"/>
    <w:rsid w:val="005D4A9D"/>
    <w:rsid w:val="00657887"/>
    <w:rsid w:val="006918F1"/>
    <w:rsid w:val="006B670D"/>
    <w:rsid w:val="006E2868"/>
    <w:rsid w:val="006F3534"/>
    <w:rsid w:val="00701642"/>
    <w:rsid w:val="007135B5"/>
    <w:rsid w:val="00722052"/>
    <w:rsid w:val="00723E4F"/>
    <w:rsid w:val="007253F2"/>
    <w:rsid w:val="00756B99"/>
    <w:rsid w:val="0076667C"/>
    <w:rsid w:val="00772878"/>
    <w:rsid w:val="00791363"/>
    <w:rsid w:val="007D7C2B"/>
    <w:rsid w:val="007E3925"/>
    <w:rsid w:val="007E5D80"/>
    <w:rsid w:val="007F56FF"/>
    <w:rsid w:val="007F6187"/>
    <w:rsid w:val="00801184"/>
    <w:rsid w:val="0084206A"/>
    <w:rsid w:val="00843545"/>
    <w:rsid w:val="008920B5"/>
    <w:rsid w:val="0089245C"/>
    <w:rsid w:val="009145CC"/>
    <w:rsid w:val="00927A6B"/>
    <w:rsid w:val="00962BD7"/>
    <w:rsid w:val="009A2FFC"/>
    <w:rsid w:val="009A4CAF"/>
    <w:rsid w:val="009B55C4"/>
    <w:rsid w:val="009C5F31"/>
    <w:rsid w:val="00A448A3"/>
    <w:rsid w:val="00A60577"/>
    <w:rsid w:val="00A672DD"/>
    <w:rsid w:val="00AC0C70"/>
    <w:rsid w:val="00AE45D9"/>
    <w:rsid w:val="00AF1832"/>
    <w:rsid w:val="00B23C9D"/>
    <w:rsid w:val="00B445E1"/>
    <w:rsid w:val="00B47E92"/>
    <w:rsid w:val="00B55838"/>
    <w:rsid w:val="00B62ACB"/>
    <w:rsid w:val="00B65046"/>
    <w:rsid w:val="00B80B01"/>
    <w:rsid w:val="00BA7F07"/>
    <w:rsid w:val="00BC246A"/>
    <w:rsid w:val="00BE0F5C"/>
    <w:rsid w:val="00C05C48"/>
    <w:rsid w:val="00C10390"/>
    <w:rsid w:val="00C2066F"/>
    <w:rsid w:val="00C349D3"/>
    <w:rsid w:val="00C53801"/>
    <w:rsid w:val="00C65193"/>
    <w:rsid w:val="00C721BA"/>
    <w:rsid w:val="00C81AC4"/>
    <w:rsid w:val="00CB329E"/>
    <w:rsid w:val="00D21520"/>
    <w:rsid w:val="00D26A8B"/>
    <w:rsid w:val="00D63ED1"/>
    <w:rsid w:val="00D75CF2"/>
    <w:rsid w:val="00D76B66"/>
    <w:rsid w:val="00DA6ED5"/>
    <w:rsid w:val="00DA6F81"/>
    <w:rsid w:val="00DB6A77"/>
    <w:rsid w:val="00DC103B"/>
    <w:rsid w:val="00DC3BE9"/>
    <w:rsid w:val="00DE7A8F"/>
    <w:rsid w:val="00E23A7B"/>
    <w:rsid w:val="00E706AF"/>
    <w:rsid w:val="00E825DE"/>
    <w:rsid w:val="00E95660"/>
    <w:rsid w:val="00EC64BE"/>
    <w:rsid w:val="00EE3D19"/>
    <w:rsid w:val="00EF6C26"/>
    <w:rsid w:val="00F11F5C"/>
    <w:rsid w:val="00F223CE"/>
    <w:rsid w:val="00F23335"/>
    <w:rsid w:val="00F262F1"/>
    <w:rsid w:val="00F304C5"/>
    <w:rsid w:val="00F419D1"/>
    <w:rsid w:val="00F50259"/>
    <w:rsid w:val="00F54CC9"/>
    <w:rsid w:val="00F57BDD"/>
    <w:rsid w:val="00F65B80"/>
    <w:rsid w:val="00F77780"/>
    <w:rsid w:val="00F81C08"/>
    <w:rsid w:val="00F9613B"/>
    <w:rsid w:val="00FA5914"/>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1</TotalTime>
  <Pages>1</Pages>
  <Words>309</Words>
  <Characters>1765</Characters>
  <Application>Microsoft Office Word</Application>
  <DocSecurity>0</DocSecurity>
  <Lines>14</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Asta Merkevičienė</cp:lastModifiedBy>
  <cp:revision>2</cp:revision>
  <cp:lastPrinted>2025-09-17T07:41:00Z</cp:lastPrinted>
  <dcterms:created xsi:type="dcterms:W3CDTF">2026-09-18T04:20:00Z</dcterms:created>
  <dcterms:modified xsi:type="dcterms:W3CDTF">2026-09-18T04:20:00Z</dcterms:modified>
</cp:coreProperties>
</file>